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49F6" w:rsidRPr="00E449F6" w:rsidRDefault="009C1965" w:rsidP="00E449F6">
      <w:pPr>
        <w:pStyle w:val="Bezproreda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OBRAZAC </w:t>
      </w:r>
      <w:r w:rsidR="00137175">
        <w:rPr>
          <w:rFonts w:ascii="Arial" w:hAnsi="Arial" w:cs="Arial"/>
          <w:b/>
          <w:sz w:val="32"/>
          <w:szCs w:val="32"/>
        </w:rPr>
        <w:t>FINANCIJSKOG IZVJEŠĆA</w:t>
      </w:r>
    </w:p>
    <w:p w:rsidR="00E449F6" w:rsidRPr="00E449F6" w:rsidRDefault="00137175" w:rsidP="00E449F6">
      <w:pPr>
        <w:pStyle w:val="Bezproreda"/>
        <w:jc w:val="center"/>
        <w:rPr>
          <w:rFonts w:ascii="Arial" w:hAnsi="Arial" w:cs="Arial"/>
          <w:b/>
          <w:bCs/>
          <w:i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REALIZIRANOG</w:t>
      </w:r>
      <w:r w:rsidR="00E449F6" w:rsidRPr="00E449F6">
        <w:rPr>
          <w:rFonts w:ascii="Arial" w:hAnsi="Arial" w:cs="Arial"/>
          <w:b/>
          <w:bCs/>
          <w:color w:val="000000"/>
          <w:sz w:val="24"/>
          <w:szCs w:val="24"/>
        </w:rPr>
        <w:t xml:space="preserve"> PROGRAMA</w:t>
      </w:r>
      <w:r>
        <w:rPr>
          <w:rFonts w:ascii="Arial" w:hAnsi="Arial" w:cs="Arial"/>
          <w:b/>
          <w:bCs/>
          <w:i/>
          <w:color w:val="000000"/>
          <w:sz w:val="24"/>
          <w:szCs w:val="24"/>
        </w:rPr>
        <w:t>/</w:t>
      </w:r>
      <w:r w:rsidR="00E449F6" w:rsidRPr="00E449F6">
        <w:rPr>
          <w:rFonts w:ascii="Arial" w:hAnsi="Arial" w:cs="Arial"/>
          <w:b/>
          <w:bCs/>
          <w:color w:val="000000"/>
          <w:sz w:val="24"/>
          <w:szCs w:val="24"/>
        </w:rPr>
        <w:t>PROJEKATA</w:t>
      </w:r>
    </w:p>
    <w:p w:rsidR="00E449F6" w:rsidRDefault="00E449F6" w:rsidP="00E449F6">
      <w:pPr>
        <w:pStyle w:val="Bezproreda"/>
        <w:jc w:val="center"/>
        <w:rPr>
          <w:rFonts w:ascii="Arial" w:hAnsi="Arial" w:cs="Arial"/>
          <w:b/>
          <w:bCs/>
          <w:color w:val="000000"/>
          <w:sz w:val="16"/>
          <w:szCs w:val="16"/>
        </w:rPr>
      </w:pPr>
      <w:r w:rsidRPr="00E449F6">
        <w:rPr>
          <w:rFonts w:ascii="Arial" w:hAnsi="Arial" w:cs="Arial"/>
          <w:b/>
          <w:bCs/>
          <w:color w:val="000000"/>
          <w:sz w:val="24"/>
          <w:szCs w:val="24"/>
        </w:rPr>
        <w:t>KOJE</w:t>
      </w:r>
      <w:r w:rsidR="00FE52AE">
        <w:rPr>
          <w:rFonts w:ascii="Arial" w:hAnsi="Arial" w:cs="Arial"/>
          <w:b/>
          <w:bCs/>
          <w:color w:val="000000"/>
          <w:sz w:val="24"/>
          <w:szCs w:val="24"/>
        </w:rPr>
        <w:t xml:space="preserve"> SU PROVODILE</w:t>
      </w:r>
      <w:r w:rsidRPr="00E449F6">
        <w:rPr>
          <w:rFonts w:ascii="Arial" w:hAnsi="Arial" w:cs="Arial"/>
          <w:b/>
          <w:bCs/>
          <w:color w:val="000000"/>
          <w:sz w:val="24"/>
          <w:szCs w:val="24"/>
        </w:rPr>
        <w:t xml:space="preserve"> UDRUGE, SREDSTVIMA IZ PRORAČUNA OPĆINE</w:t>
      </w:r>
      <w:r w:rsidR="00F33868">
        <w:rPr>
          <w:rFonts w:ascii="Arial" w:hAnsi="Arial" w:cs="Arial"/>
          <w:b/>
          <w:bCs/>
          <w:color w:val="000000"/>
          <w:sz w:val="24"/>
          <w:szCs w:val="24"/>
        </w:rPr>
        <w:t xml:space="preserve"> DONJ</w:t>
      </w:r>
      <w:r w:rsidR="00FF43F9">
        <w:rPr>
          <w:rFonts w:ascii="Arial" w:hAnsi="Arial" w:cs="Arial"/>
          <w:b/>
          <w:bCs/>
          <w:color w:val="000000"/>
          <w:sz w:val="24"/>
          <w:szCs w:val="24"/>
        </w:rPr>
        <w:t>I VIDOVEC</w:t>
      </w:r>
      <w:r w:rsidR="00753AA5">
        <w:rPr>
          <w:rFonts w:ascii="Arial" w:hAnsi="Arial" w:cs="Arial"/>
          <w:b/>
          <w:bCs/>
          <w:color w:val="000000"/>
          <w:sz w:val="24"/>
          <w:szCs w:val="24"/>
        </w:rPr>
        <w:t xml:space="preserve"> ZA 2016</w:t>
      </w:r>
      <w:r w:rsidRPr="00E449F6">
        <w:rPr>
          <w:rFonts w:ascii="Arial" w:hAnsi="Arial" w:cs="Arial"/>
          <w:b/>
          <w:bCs/>
          <w:color w:val="000000"/>
          <w:sz w:val="24"/>
          <w:szCs w:val="24"/>
        </w:rPr>
        <w:t>. GODINU</w:t>
      </w:r>
    </w:p>
    <w:p w:rsidR="00137175" w:rsidRPr="00137175" w:rsidRDefault="00137175" w:rsidP="00E449F6">
      <w:pPr>
        <w:pStyle w:val="Bezproreda"/>
        <w:jc w:val="center"/>
        <w:rPr>
          <w:rFonts w:ascii="Arial" w:hAnsi="Arial" w:cs="Arial"/>
          <w:b/>
          <w:bCs/>
          <w:i/>
          <w:color w:val="000000"/>
          <w:sz w:val="16"/>
          <w:szCs w:val="16"/>
        </w:rPr>
      </w:pPr>
    </w:p>
    <w:tbl>
      <w:tblPr>
        <w:tblStyle w:val="Reetkatablice"/>
        <w:tblW w:w="14601" w:type="dxa"/>
        <w:tblInd w:w="108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14601"/>
      </w:tblGrid>
      <w:tr w:rsidR="008D0592" w:rsidRPr="006E7A6A" w:rsidTr="00137175">
        <w:tc>
          <w:tcPr>
            <w:tcW w:w="14601" w:type="dxa"/>
            <w:shd w:val="clear" w:color="auto" w:fill="D9D9D9" w:themeFill="background1" w:themeFillShade="D9"/>
          </w:tcPr>
          <w:p w:rsidR="00974BC6" w:rsidRPr="009C1965" w:rsidRDefault="008D0592">
            <w:pPr>
              <w:rPr>
                <w:sz w:val="28"/>
                <w:szCs w:val="28"/>
              </w:rPr>
            </w:pPr>
            <w:r w:rsidRPr="009C1965">
              <w:rPr>
                <w:sz w:val="28"/>
                <w:szCs w:val="28"/>
              </w:rPr>
              <w:t>PRIJAVITELJ PROGRAMA – KORISNIK SREDSTAVA:</w:t>
            </w:r>
          </w:p>
        </w:tc>
      </w:tr>
      <w:tr w:rsidR="008D0592" w:rsidRPr="006E7A6A" w:rsidTr="00137175">
        <w:tc>
          <w:tcPr>
            <w:tcW w:w="14601" w:type="dxa"/>
            <w:shd w:val="clear" w:color="auto" w:fill="D9D9D9" w:themeFill="background1" w:themeFillShade="D9"/>
          </w:tcPr>
          <w:p w:rsidR="008D0592" w:rsidRPr="009C1965" w:rsidRDefault="008D0592">
            <w:pPr>
              <w:rPr>
                <w:sz w:val="28"/>
                <w:szCs w:val="28"/>
              </w:rPr>
            </w:pPr>
            <w:r w:rsidRPr="009C1965">
              <w:rPr>
                <w:sz w:val="28"/>
                <w:szCs w:val="28"/>
              </w:rPr>
              <w:t>NAZIV PROGRAMA:</w:t>
            </w:r>
          </w:p>
        </w:tc>
      </w:tr>
    </w:tbl>
    <w:p w:rsidR="008D0592" w:rsidRPr="00E449F6" w:rsidRDefault="008D0592">
      <w:pPr>
        <w:rPr>
          <w:sz w:val="16"/>
          <w:szCs w:val="16"/>
        </w:rPr>
      </w:pPr>
    </w:p>
    <w:tbl>
      <w:tblPr>
        <w:tblStyle w:val="Reetkatablice"/>
        <w:tblW w:w="14601" w:type="dxa"/>
        <w:tblInd w:w="108" w:type="dxa"/>
        <w:tblLook w:val="04A0" w:firstRow="1" w:lastRow="0" w:firstColumn="1" w:lastColumn="0" w:noHBand="0" w:noVBand="1"/>
      </w:tblPr>
      <w:tblGrid>
        <w:gridCol w:w="1134"/>
        <w:gridCol w:w="6237"/>
        <w:gridCol w:w="1843"/>
        <w:gridCol w:w="1701"/>
        <w:gridCol w:w="1559"/>
        <w:gridCol w:w="2127"/>
      </w:tblGrid>
      <w:tr w:rsidR="000B585E" w:rsidRPr="006E7A6A" w:rsidTr="00137175">
        <w:tc>
          <w:tcPr>
            <w:tcW w:w="1134" w:type="dxa"/>
            <w:vMerge w:val="restart"/>
            <w:shd w:val="clear" w:color="auto" w:fill="D9D9D9" w:themeFill="background1" w:themeFillShade="D9"/>
          </w:tcPr>
          <w:p w:rsidR="000B585E" w:rsidRDefault="000B585E" w:rsidP="00AE1803">
            <w:pPr>
              <w:jc w:val="center"/>
              <w:rPr>
                <w:sz w:val="24"/>
                <w:szCs w:val="24"/>
              </w:rPr>
            </w:pPr>
          </w:p>
          <w:p w:rsidR="000B585E" w:rsidRDefault="000B585E" w:rsidP="00AE1803">
            <w:pPr>
              <w:jc w:val="center"/>
              <w:rPr>
                <w:sz w:val="24"/>
                <w:szCs w:val="24"/>
              </w:rPr>
            </w:pPr>
          </w:p>
          <w:p w:rsidR="000B585E" w:rsidRDefault="000B585E" w:rsidP="00AE180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Red.</w:t>
            </w:r>
          </w:p>
          <w:p w:rsidR="000B585E" w:rsidRPr="006E7A6A" w:rsidRDefault="000B585E" w:rsidP="00AE180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broj</w:t>
            </w:r>
          </w:p>
        </w:tc>
        <w:tc>
          <w:tcPr>
            <w:tcW w:w="6237" w:type="dxa"/>
            <w:vMerge w:val="restart"/>
            <w:shd w:val="clear" w:color="auto" w:fill="D9D9D9" w:themeFill="background1" w:themeFillShade="D9"/>
            <w:vAlign w:val="center"/>
          </w:tcPr>
          <w:p w:rsidR="000B585E" w:rsidRDefault="009C1965" w:rsidP="00AE180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TROŠ</w:t>
            </w:r>
            <w:r w:rsidR="000B585E">
              <w:rPr>
                <w:sz w:val="24"/>
                <w:szCs w:val="24"/>
              </w:rPr>
              <w:t>KOVI PROGRAMA/PROJEKTA</w:t>
            </w:r>
          </w:p>
          <w:p w:rsidR="000B585E" w:rsidRPr="006E7A6A" w:rsidRDefault="000B585E" w:rsidP="00AE180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 w:rsidRPr="006E7A6A">
              <w:rPr>
                <w:sz w:val="24"/>
                <w:szCs w:val="24"/>
              </w:rPr>
              <w:t>VRSTA RASHODA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E3C4C" w:rsidRDefault="000B585E" w:rsidP="00AE1803">
            <w:pPr>
              <w:jc w:val="center"/>
              <w:rPr>
                <w:sz w:val="24"/>
                <w:szCs w:val="24"/>
              </w:rPr>
            </w:pPr>
            <w:r w:rsidRPr="006E7A6A">
              <w:rPr>
                <w:sz w:val="24"/>
                <w:szCs w:val="24"/>
              </w:rPr>
              <w:t xml:space="preserve">IZ </w:t>
            </w:r>
          </w:p>
          <w:p w:rsidR="000B585E" w:rsidRPr="006E7A6A" w:rsidRDefault="000B585E" w:rsidP="00F33868">
            <w:pPr>
              <w:jc w:val="center"/>
              <w:rPr>
                <w:sz w:val="24"/>
                <w:szCs w:val="24"/>
              </w:rPr>
            </w:pPr>
            <w:r w:rsidRPr="006E7A6A">
              <w:rPr>
                <w:sz w:val="24"/>
                <w:szCs w:val="24"/>
              </w:rPr>
              <w:t xml:space="preserve">PRORAČUNA OPĆINE </w:t>
            </w:r>
            <w:r w:rsidR="001A0627">
              <w:rPr>
                <w:sz w:val="24"/>
                <w:szCs w:val="24"/>
              </w:rPr>
              <w:t xml:space="preserve">DONJI VIDOVEC </w:t>
            </w:r>
            <w:bookmarkStart w:id="0" w:name="_GoBack"/>
            <w:bookmarkEnd w:id="0"/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E3C4C" w:rsidRDefault="000B585E" w:rsidP="00AE1803">
            <w:pPr>
              <w:jc w:val="center"/>
              <w:rPr>
                <w:sz w:val="24"/>
                <w:szCs w:val="24"/>
              </w:rPr>
            </w:pPr>
            <w:r w:rsidRPr="006E7A6A">
              <w:rPr>
                <w:sz w:val="24"/>
                <w:szCs w:val="24"/>
              </w:rPr>
              <w:t xml:space="preserve">IZ </w:t>
            </w:r>
          </w:p>
          <w:p w:rsidR="000B585E" w:rsidRPr="006E7A6A" w:rsidRDefault="000B585E" w:rsidP="00AE1803">
            <w:pPr>
              <w:jc w:val="center"/>
              <w:rPr>
                <w:sz w:val="24"/>
                <w:szCs w:val="24"/>
              </w:rPr>
            </w:pPr>
            <w:r w:rsidRPr="006E7A6A">
              <w:rPr>
                <w:sz w:val="24"/>
                <w:szCs w:val="24"/>
              </w:rPr>
              <w:t xml:space="preserve">VLASTITIH PRIHODA </w:t>
            </w:r>
          </w:p>
          <w:p w:rsidR="000B585E" w:rsidRPr="006E7A6A" w:rsidRDefault="000B585E" w:rsidP="000B585E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3E3C4C" w:rsidRDefault="000B585E" w:rsidP="00AE1803">
            <w:pPr>
              <w:jc w:val="center"/>
              <w:rPr>
                <w:sz w:val="24"/>
                <w:szCs w:val="24"/>
              </w:rPr>
            </w:pPr>
            <w:r w:rsidRPr="006E7A6A">
              <w:rPr>
                <w:sz w:val="24"/>
                <w:szCs w:val="24"/>
              </w:rPr>
              <w:t xml:space="preserve">IZ </w:t>
            </w:r>
          </w:p>
          <w:p w:rsidR="000B585E" w:rsidRPr="006E7A6A" w:rsidRDefault="000B585E" w:rsidP="00AE1803">
            <w:pPr>
              <w:jc w:val="center"/>
              <w:rPr>
                <w:sz w:val="24"/>
                <w:szCs w:val="24"/>
              </w:rPr>
            </w:pPr>
            <w:r w:rsidRPr="006E7A6A">
              <w:rPr>
                <w:sz w:val="24"/>
                <w:szCs w:val="24"/>
              </w:rPr>
              <w:t>OSTALIH IZVORA</w:t>
            </w:r>
          </w:p>
          <w:p w:rsidR="000B585E" w:rsidRPr="006E7A6A" w:rsidRDefault="000B585E" w:rsidP="000B585E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0B585E" w:rsidRPr="006E7A6A" w:rsidRDefault="000B585E" w:rsidP="00974BC6">
            <w:pPr>
              <w:jc w:val="center"/>
              <w:rPr>
                <w:sz w:val="24"/>
                <w:szCs w:val="24"/>
              </w:rPr>
            </w:pPr>
            <w:r w:rsidRPr="006E7A6A">
              <w:rPr>
                <w:sz w:val="24"/>
                <w:szCs w:val="24"/>
              </w:rPr>
              <w:t>UKUPAN IZNOS TROŠKA</w:t>
            </w:r>
          </w:p>
          <w:p w:rsidR="000B585E" w:rsidRPr="006E7A6A" w:rsidRDefault="000B585E" w:rsidP="00AE1803">
            <w:pPr>
              <w:jc w:val="center"/>
              <w:rPr>
                <w:sz w:val="24"/>
                <w:szCs w:val="24"/>
              </w:rPr>
            </w:pPr>
            <w:r w:rsidRPr="006E7A6A">
              <w:rPr>
                <w:sz w:val="24"/>
                <w:szCs w:val="24"/>
              </w:rPr>
              <w:t>Izražen u kunama</w:t>
            </w:r>
          </w:p>
          <w:p w:rsidR="000B585E" w:rsidRPr="006E7A6A" w:rsidRDefault="000B585E" w:rsidP="00AE1803">
            <w:pPr>
              <w:jc w:val="center"/>
              <w:rPr>
                <w:sz w:val="24"/>
                <w:szCs w:val="24"/>
              </w:rPr>
            </w:pPr>
            <w:r w:rsidRPr="006E7A6A">
              <w:rPr>
                <w:sz w:val="24"/>
                <w:szCs w:val="24"/>
              </w:rPr>
              <w:t>4 = (1+2+3)</w:t>
            </w:r>
          </w:p>
        </w:tc>
      </w:tr>
      <w:tr w:rsidR="000B585E" w:rsidRPr="006E7A6A" w:rsidTr="00137175">
        <w:tc>
          <w:tcPr>
            <w:tcW w:w="1134" w:type="dxa"/>
            <w:vMerge/>
          </w:tcPr>
          <w:p w:rsidR="000B585E" w:rsidRPr="006E7A6A" w:rsidRDefault="000B585E" w:rsidP="00974BC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37" w:type="dxa"/>
            <w:vMerge/>
            <w:vAlign w:val="center"/>
          </w:tcPr>
          <w:p w:rsidR="000B585E" w:rsidRPr="006E7A6A" w:rsidRDefault="000B585E" w:rsidP="00E21750">
            <w:pPr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shd w:val="pct15" w:color="auto" w:fill="auto"/>
          </w:tcPr>
          <w:p w:rsidR="000B585E" w:rsidRPr="006E7A6A" w:rsidRDefault="000B585E" w:rsidP="000B585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pct15" w:color="auto" w:fill="auto"/>
          </w:tcPr>
          <w:p w:rsidR="000B585E" w:rsidRPr="006E7A6A" w:rsidRDefault="000B585E" w:rsidP="000B585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559" w:type="dxa"/>
            <w:shd w:val="pct15" w:color="auto" w:fill="auto"/>
          </w:tcPr>
          <w:p w:rsidR="000B585E" w:rsidRPr="006E7A6A" w:rsidRDefault="000B585E" w:rsidP="000B585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127" w:type="dxa"/>
            <w:shd w:val="pct15" w:color="auto" w:fill="auto"/>
          </w:tcPr>
          <w:p w:rsidR="000B585E" w:rsidRPr="006E7A6A" w:rsidRDefault="000B585E" w:rsidP="000B585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</w:tr>
      <w:tr w:rsidR="00974BC6" w:rsidRPr="006E7A6A" w:rsidTr="00287E5C">
        <w:trPr>
          <w:trHeight w:val="426"/>
        </w:trPr>
        <w:tc>
          <w:tcPr>
            <w:tcW w:w="1134" w:type="dxa"/>
          </w:tcPr>
          <w:p w:rsidR="00974BC6" w:rsidRPr="009C1965" w:rsidRDefault="009C1965" w:rsidP="009C196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6237" w:type="dxa"/>
          </w:tcPr>
          <w:p w:rsidR="00974BC6" w:rsidRPr="009C1965" w:rsidRDefault="009C1965" w:rsidP="00AE180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Troškovi osoba angažiranih na </w:t>
            </w:r>
            <w:r w:rsidR="00287E5C">
              <w:rPr>
                <w:sz w:val="28"/>
                <w:szCs w:val="28"/>
              </w:rPr>
              <w:t>programu/</w:t>
            </w:r>
            <w:r>
              <w:rPr>
                <w:sz w:val="28"/>
                <w:szCs w:val="28"/>
              </w:rPr>
              <w:t>projektu</w:t>
            </w:r>
          </w:p>
        </w:tc>
        <w:tc>
          <w:tcPr>
            <w:tcW w:w="1843" w:type="dxa"/>
          </w:tcPr>
          <w:p w:rsidR="00974BC6" w:rsidRPr="009C1965" w:rsidRDefault="00974BC6" w:rsidP="00AE1803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974BC6" w:rsidRPr="009C1965" w:rsidRDefault="00974BC6" w:rsidP="00AE1803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974BC6" w:rsidRPr="009C1965" w:rsidRDefault="00974BC6" w:rsidP="00AE1803">
            <w:pPr>
              <w:rPr>
                <w:sz w:val="28"/>
                <w:szCs w:val="28"/>
              </w:rPr>
            </w:pPr>
          </w:p>
        </w:tc>
        <w:tc>
          <w:tcPr>
            <w:tcW w:w="2127" w:type="dxa"/>
          </w:tcPr>
          <w:p w:rsidR="00974BC6" w:rsidRPr="009C1965" w:rsidRDefault="00974BC6" w:rsidP="00AE1803">
            <w:pPr>
              <w:rPr>
                <w:sz w:val="28"/>
                <w:szCs w:val="28"/>
              </w:rPr>
            </w:pPr>
          </w:p>
        </w:tc>
      </w:tr>
      <w:tr w:rsidR="00974BC6" w:rsidRPr="006E7A6A" w:rsidTr="00137175">
        <w:tc>
          <w:tcPr>
            <w:tcW w:w="1134" w:type="dxa"/>
          </w:tcPr>
          <w:p w:rsidR="00974BC6" w:rsidRPr="009C1965" w:rsidRDefault="009C1965" w:rsidP="009C196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6237" w:type="dxa"/>
          </w:tcPr>
          <w:p w:rsidR="00974BC6" w:rsidRPr="00287E5C" w:rsidRDefault="003E3C4C" w:rsidP="00AE1803">
            <w:r w:rsidRPr="00287E5C">
              <w:t xml:space="preserve">Troškovi </w:t>
            </w:r>
            <w:r w:rsidR="00287E5C">
              <w:t>smotra i natjecanja (članarine kotizacije, službene osobe)</w:t>
            </w:r>
          </w:p>
        </w:tc>
        <w:tc>
          <w:tcPr>
            <w:tcW w:w="1843" w:type="dxa"/>
          </w:tcPr>
          <w:p w:rsidR="00974BC6" w:rsidRPr="009C1965" w:rsidRDefault="00974BC6" w:rsidP="00AE1803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974BC6" w:rsidRPr="009C1965" w:rsidRDefault="00974BC6" w:rsidP="00AE1803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974BC6" w:rsidRPr="009C1965" w:rsidRDefault="00974BC6" w:rsidP="00AE1803">
            <w:pPr>
              <w:rPr>
                <w:sz w:val="28"/>
                <w:szCs w:val="28"/>
              </w:rPr>
            </w:pPr>
          </w:p>
        </w:tc>
        <w:tc>
          <w:tcPr>
            <w:tcW w:w="2127" w:type="dxa"/>
          </w:tcPr>
          <w:p w:rsidR="00974BC6" w:rsidRPr="009C1965" w:rsidRDefault="00974BC6" w:rsidP="00AE1803">
            <w:pPr>
              <w:rPr>
                <w:sz w:val="28"/>
                <w:szCs w:val="28"/>
              </w:rPr>
            </w:pPr>
          </w:p>
        </w:tc>
      </w:tr>
      <w:tr w:rsidR="00974BC6" w:rsidRPr="006E7A6A" w:rsidTr="00137175">
        <w:tc>
          <w:tcPr>
            <w:tcW w:w="1134" w:type="dxa"/>
          </w:tcPr>
          <w:p w:rsidR="00974BC6" w:rsidRPr="009C1965" w:rsidRDefault="009C1965" w:rsidP="009C196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6237" w:type="dxa"/>
          </w:tcPr>
          <w:p w:rsidR="00974BC6" w:rsidRPr="009C1965" w:rsidRDefault="003E3C4C" w:rsidP="00AE180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Troškovi prijevoza na </w:t>
            </w:r>
            <w:r w:rsidR="00287E5C">
              <w:rPr>
                <w:sz w:val="28"/>
                <w:szCs w:val="28"/>
              </w:rPr>
              <w:t>smotre</w:t>
            </w:r>
            <w:r>
              <w:rPr>
                <w:sz w:val="28"/>
                <w:szCs w:val="28"/>
              </w:rPr>
              <w:t xml:space="preserve"> i natjecanja</w:t>
            </w:r>
          </w:p>
        </w:tc>
        <w:tc>
          <w:tcPr>
            <w:tcW w:w="1843" w:type="dxa"/>
          </w:tcPr>
          <w:p w:rsidR="00974BC6" w:rsidRPr="009C1965" w:rsidRDefault="00974BC6" w:rsidP="00AE1803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974BC6" w:rsidRPr="009C1965" w:rsidRDefault="00974BC6" w:rsidP="00AE1803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974BC6" w:rsidRPr="009C1965" w:rsidRDefault="00974BC6" w:rsidP="00AE1803">
            <w:pPr>
              <w:rPr>
                <w:sz w:val="28"/>
                <w:szCs w:val="28"/>
              </w:rPr>
            </w:pPr>
          </w:p>
        </w:tc>
        <w:tc>
          <w:tcPr>
            <w:tcW w:w="2127" w:type="dxa"/>
          </w:tcPr>
          <w:p w:rsidR="00974BC6" w:rsidRPr="009C1965" w:rsidRDefault="00974BC6" w:rsidP="00AE1803">
            <w:pPr>
              <w:rPr>
                <w:sz w:val="28"/>
                <w:szCs w:val="28"/>
              </w:rPr>
            </w:pPr>
          </w:p>
        </w:tc>
      </w:tr>
      <w:tr w:rsidR="00974BC6" w:rsidRPr="006E7A6A" w:rsidTr="00137175">
        <w:tc>
          <w:tcPr>
            <w:tcW w:w="1134" w:type="dxa"/>
          </w:tcPr>
          <w:p w:rsidR="00974BC6" w:rsidRPr="009C1965" w:rsidRDefault="009C1965" w:rsidP="009C196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6237" w:type="dxa"/>
          </w:tcPr>
          <w:p w:rsidR="00974BC6" w:rsidRPr="009C1965" w:rsidRDefault="003E3C4C" w:rsidP="00AE180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Troškovi nabave opreme</w:t>
            </w:r>
          </w:p>
        </w:tc>
        <w:tc>
          <w:tcPr>
            <w:tcW w:w="1843" w:type="dxa"/>
          </w:tcPr>
          <w:p w:rsidR="00974BC6" w:rsidRPr="009C1965" w:rsidRDefault="00974BC6" w:rsidP="00AE1803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974BC6" w:rsidRPr="009C1965" w:rsidRDefault="00974BC6" w:rsidP="00AE1803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974BC6" w:rsidRPr="009C1965" w:rsidRDefault="00974BC6" w:rsidP="00AE1803">
            <w:pPr>
              <w:rPr>
                <w:sz w:val="28"/>
                <w:szCs w:val="28"/>
              </w:rPr>
            </w:pPr>
          </w:p>
        </w:tc>
        <w:tc>
          <w:tcPr>
            <w:tcW w:w="2127" w:type="dxa"/>
          </w:tcPr>
          <w:p w:rsidR="00974BC6" w:rsidRPr="009C1965" w:rsidRDefault="00974BC6" w:rsidP="00AE1803">
            <w:pPr>
              <w:rPr>
                <w:sz w:val="28"/>
                <w:szCs w:val="28"/>
              </w:rPr>
            </w:pPr>
          </w:p>
        </w:tc>
      </w:tr>
      <w:tr w:rsidR="009C1965" w:rsidRPr="006E7A6A" w:rsidTr="00137175">
        <w:tc>
          <w:tcPr>
            <w:tcW w:w="1134" w:type="dxa"/>
          </w:tcPr>
          <w:p w:rsidR="009C1965" w:rsidRDefault="003E3C4C" w:rsidP="009C196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6237" w:type="dxa"/>
          </w:tcPr>
          <w:p w:rsidR="009C1965" w:rsidRPr="00287E5C" w:rsidRDefault="003E3C4C" w:rsidP="00AE1803">
            <w:pPr>
              <w:rPr>
                <w:sz w:val="24"/>
                <w:szCs w:val="24"/>
              </w:rPr>
            </w:pPr>
            <w:r w:rsidRPr="00287E5C">
              <w:rPr>
                <w:sz w:val="24"/>
                <w:szCs w:val="24"/>
              </w:rPr>
              <w:t xml:space="preserve">Troškovi odražavanja </w:t>
            </w:r>
            <w:r w:rsidR="00287E5C" w:rsidRPr="00287E5C">
              <w:rPr>
                <w:sz w:val="24"/>
                <w:szCs w:val="24"/>
              </w:rPr>
              <w:t xml:space="preserve">objekata, </w:t>
            </w:r>
            <w:r w:rsidRPr="00287E5C">
              <w:rPr>
                <w:sz w:val="24"/>
                <w:szCs w:val="24"/>
              </w:rPr>
              <w:t>opreme i najm</w:t>
            </w:r>
            <w:r w:rsidR="00287E5C" w:rsidRPr="00287E5C">
              <w:rPr>
                <w:sz w:val="24"/>
                <w:szCs w:val="24"/>
              </w:rPr>
              <w:t>a</w:t>
            </w:r>
            <w:r w:rsidR="00287E5C">
              <w:rPr>
                <w:sz w:val="24"/>
                <w:szCs w:val="24"/>
              </w:rPr>
              <w:t xml:space="preserve"> objekata</w:t>
            </w:r>
          </w:p>
        </w:tc>
        <w:tc>
          <w:tcPr>
            <w:tcW w:w="1843" w:type="dxa"/>
          </w:tcPr>
          <w:p w:rsidR="009C1965" w:rsidRPr="009C1965" w:rsidRDefault="009C1965" w:rsidP="00AE1803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9C1965" w:rsidRPr="009C1965" w:rsidRDefault="009C1965" w:rsidP="00AE1803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9C1965" w:rsidRPr="009C1965" w:rsidRDefault="009C1965" w:rsidP="00AE1803">
            <w:pPr>
              <w:rPr>
                <w:sz w:val="28"/>
                <w:szCs w:val="28"/>
              </w:rPr>
            </w:pPr>
          </w:p>
        </w:tc>
        <w:tc>
          <w:tcPr>
            <w:tcW w:w="2127" w:type="dxa"/>
          </w:tcPr>
          <w:p w:rsidR="009C1965" w:rsidRPr="009C1965" w:rsidRDefault="009C1965" w:rsidP="00AE1803">
            <w:pPr>
              <w:rPr>
                <w:sz w:val="28"/>
                <w:szCs w:val="28"/>
              </w:rPr>
            </w:pPr>
          </w:p>
        </w:tc>
      </w:tr>
      <w:tr w:rsidR="00EA7715" w:rsidRPr="006E7A6A" w:rsidTr="00137175">
        <w:tc>
          <w:tcPr>
            <w:tcW w:w="1134" w:type="dxa"/>
          </w:tcPr>
          <w:p w:rsidR="00EA7715" w:rsidRDefault="00EA7715" w:rsidP="009C196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6237" w:type="dxa"/>
          </w:tcPr>
          <w:p w:rsidR="00EA7715" w:rsidRDefault="00EA7715" w:rsidP="00AE180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Troškovi </w:t>
            </w:r>
            <w:r w:rsidR="00D01489">
              <w:rPr>
                <w:sz w:val="28"/>
                <w:szCs w:val="28"/>
              </w:rPr>
              <w:t>komunalija (struja, plin, voda)</w:t>
            </w:r>
          </w:p>
        </w:tc>
        <w:tc>
          <w:tcPr>
            <w:tcW w:w="1843" w:type="dxa"/>
          </w:tcPr>
          <w:p w:rsidR="00EA7715" w:rsidRPr="009C1965" w:rsidRDefault="00EA7715" w:rsidP="00AE1803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EA7715" w:rsidRPr="009C1965" w:rsidRDefault="00EA7715" w:rsidP="00AE1803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EA7715" w:rsidRPr="009C1965" w:rsidRDefault="00EA7715" w:rsidP="00AE1803">
            <w:pPr>
              <w:rPr>
                <w:sz w:val="28"/>
                <w:szCs w:val="28"/>
              </w:rPr>
            </w:pPr>
          </w:p>
        </w:tc>
        <w:tc>
          <w:tcPr>
            <w:tcW w:w="2127" w:type="dxa"/>
          </w:tcPr>
          <w:p w:rsidR="00EA7715" w:rsidRPr="009C1965" w:rsidRDefault="00EA7715" w:rsidP="00AE1803">
            <w:pPr>
              <w:rPr>
                <w:sz w:val="28"/>
                <w:szCs w:val="28"/>
              </w:rPr>
            </w:pPr>
          </w:p>
        </w:tc>
      </w:tr>
      <w:tr w:rsidR="009C1965" w:rsidRPr="006E7A6A" w:rsidTr="00137175">
        <w:tc>
          <w:tcPr>
            <w:tcW w:w="1134" w:type="dxa"/>
          </w:tcPr>
          <w:p w:rsidR="009C1965" w:rsidRDefault="00EA7715" w:rsidP="009C196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3E3C4C">
              <w:rPr>
                <w:sz w:val="28"/>
                <w:szCs w:val="28"/>
              </w:rPr>
              <w:t>.</w:t>
            </w:r>
          </w:p>
        </w:tc>
        <w:tc>
          <w:tcPr>
            <w:tcW w:w="6237" w:type="dxa"/>
          </w:tcPr>
          <w:p w:rsidR="009C1965" w:rsidRPr="009C1965" w:rsidRDefault="003E3C4C" w:rsidP="00AE180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Troškovi reprezentacije</w:t>
            </w:r>
          </w:p>
        </w:tc>
        <w:tc>
          <w:tcPr>
            <w:tcW w:w="1843" w:type="dxa"/>
          </w:tcPr>
          <w:p w:rsidR="009C1965" w:rsidRPr="009C1965" w:rsidRDefault="009C1965" w:rsidP="00AE1803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9C1965" w:rsidRPr="009C1965" w:rsidRDefault="009C1965" w:rsidP="00AE1803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9C1965" w:rsidRPr="009C1965" w:rsidRDefault="009C1965" w:rsidP="00AE1803">
            <w:pPr>
              <w:rPr>
                <w:sz w:val="28"/>
                <w:szCs w:val="28"/>
              </w:rPr>
            </w:pPr>
          </w:p>
        </w:tc>
        <w:tc>
          <w:tcPr>
            <w:tcW w:w="2127" w:type="dxa"/>
          </w:tcPr>
          <w:p w:rsidR="009C1965" w:rsidRPr="009C1965" w:rsidRDefault="009C1965" w:rsidP="00AE1803">
            <w:pPr>
              <w:rPr>
                <w:sz w:val="28"/>
                <w:szCs w:val="28"/>
              </w:rPr>
            </w:pPr>
          </w:p>
        </w:tc>
      </w:tr>
      <w:tr w:rsidR="009C1965" w:rsidRPr="006E7A6A" w:rsidTr="00137175">
        <w:tc>
          <w:tcPr>
            <w:tcW w:w="1134" w:type="dxa"/>
          </w:tcPr>
          <w:p w:rsidR="009C1965" w:rsidRDefault="00EA7715" w:rsidP="009C196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4022F7">
              <w:rPr>
                <w:sz w:val="28"/>
                <w:szCs w:val="28"/>
              </w:rPr>
              <w:t>.</w:t>
            </w:r>
          </w:p>
        </w:tc>
        <w:tc>
          <w:tcPr>
            <w:tcW w:w="6237" w:type="dxa"/>
          </w:tcPr>
          <w:p w:rsidR="009C1965" w:rsidRPr="009C1965" w:rsidRDefault="004022F7" w:rsidP="00AE180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Ostali troškovi uz provedbu programa/projekta</w:t>
            </w:r>
          </w:p>
        </w:tc>
        <w:tc>
          <w:tcPr>
            <w:tcW w:w="1843" w:type="dxa"/>
          </w:tcPr>
          <w:p w:rsidR="009C1965" w:rsidRPr="009C1965" w:rsidRDefault="009C1965" w:rsidP="00AE1803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9C1965" w:rsidRPr="009C1965" w:rsidRDefault="009C1965" w:rsidP="00AE1803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9C1965" w:rsidRPr="009C1965" w:rsidRDefault="009C1965" w:rsidP="00AE1803">
            <w:pPr>
              <w:rPr>
                <w:sz w:val="28"/>
                <w:szCs w:val="28"/>
              </w:rPr>
            </w:pPr>
          </w:p>
        </w:tc>
        <w:tc>
          <w:tcPr>
            <w:tcW w:w="2127" w:type="dxa"/>
          </w:tcPr>
          <w:p w:rsidR="009C1965" w:rsidRPr="009C1965" w:rsidRDefault="009C1965" w:rsidP="00AE1803">
            <w:pPr>
              <w:rPr>
                <w:sz w:val="28"/>
                <w:szCs w:val="28"/>
              </w:rPr>
            </w:pPr>
          </w:p>
        </w:tc>
      </w:tr>
      <w:tr w:rsidR="009C1965" w:rsidRPr="006E7A6A" w:rsidTr="00137175">
        <w:tc>
          <w:tcPr>
            <w:tcW w:w="7371" w:type="dxa"/>
            <w:gridSpan w:val="2"/>
            <w:vAlign w:val="center"/>
          </w:tcPr>
          <w:p w:rsidR="009C1965" w:rsidRPr="009C1965" w:rsidRDefault="009C1965" w:rsidP="009C1965">
            <w:pPr>
              <w:jc w:val="center"/>
              <w:rPr>
                <w:b/>
                <w:sz w:val="28"/>
                <w:szCs w:val="28"/>
              </w:rPr>
            </w:pPr>
            <w:r w:rsidRPr="009C1965">
              <w:rPr>
                <w:b/>
                <w:sz w:val="28"/>
                <w:szCs w:val="28"/>
              </w:rPr>
              <w:t>U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9C1965">
              <w:rPr>
                <w:b/>
                <w:sz w:val="28"/>
                <w:szCs w:val="28"/>
              </w:rPr>
              <w:t>K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9C1965">
              <w:rPr>
                <w:b/>
                <w:sz w:val="28"/>
                <w:szCs w:val="28"/>
              </w:rPr>
              <w:t>U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9C1965">
              <w:rPr>
                <w:b/>
                <w:sz w:val="28"/>
                <w:szCs w:val="28"/>
              </w:rPr>
              <w:t>P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9C1965">
              <w:rPr>
                <w:b/>
                <w:sz w:val="28"/>
                <w:szCs w:val="28"/>
              </w:rPr>
              <w:t>N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9C1965">
              <w:rPr>
                <w:b/>
                <w:sz w:val="28"/>
                <w:szCs w:val="28"/>
              </w:rPr>
              <w:t xml:space="preserve">O </w:t>
            </w:r>
          </w:p>
        </w:tc>
        <w:tc>
          <w:tcPr>
            <w:tcW w:w="1843" w:type="dxa"/>
            <w:vAlign w:val="center"/>
          </w:tcPr>
          <w:p w:rsidR="009C1965" w:rsidRPr="009C1965" w:rsidRDefault="009C1965" w:rsidP="00974B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9C1965" w:rsidRPr="009C1965" w:rsidRDefault="009C1965" w:rsidP="00974B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9C1965" w:rsidRPr="009C1965" w:rsidRDefault="009C1965" w:rsidP="00974BC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Align w:val="center"/>
          </w:tcPr>
          <w:p w:rsidR="009C1965" w:rsidRPr="009C1965" w:rsidRDefault="009C1965" w:rsidP="00974BC6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BF5D9C" w:rsidRPr="006E7A6A" w:rsidRDefault="009C1965" w:rsidP="00BF5D9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</w:t>
      </w:r>
      <w:r w:rsidR="00EC79A9" w:rsidRPr="009C1965">
        <w:rPr>
          <w:b/>
          <w:sz w:val="24"/>
          <w:szCs w:val="24"/>
          <w:u w:val="single"/>
        </w:rPr>
        <w:t>NAPOMENA:</w:t>
      </w:r>
      <w:r w:rsidR="00BF5D9C" w:rsidRPr="006E7A6A">
        <w:rPr>
          <w:sz w:val="24"/>
          <w:szCs w:val="24"/>
        </w:rPr>
        <w:t xml:space="preserve"> </w:t>
      </w:r>
      <w:r w:rsidR="00137175">
        <w:rPr>
          <w:sz w:val="24"/>
          <w:szCs w:val="24"/>
        </w:rPr>
        <w:t xml:space="preserve">U financijskom izvješću navode se cjelokupni troškovi programa/projekta neovisno o tome iz kojeg su izvora financirani. Uz izvješće obavezno se dostavljaju dokazi o nastanku troška podmirenog iz sredstava Općine </w:t>
      </w:r>
      <w:r w:rsidR="00F33868">
        <w:rPr>
          <w:sz w:val="24"/>
          <w:szCs w:val="24"/>
        </w:rPr>
        <w:t>Donj</w:t>
      </w:r>
      <w:r w:rsidR="00FF43F9">
        <w:rPr>
          <w:sz w:val="24"/>
          <w:szCs w:val="24"/>
        </w:rPr>
        <w:t>i Vidovec</w:t>
      </w:r>
      <w:r w:rsidR="00137175">
        <w:rPr>
          <w:sz w:val="24"/>
          <w:szCs w:val="24"/>
        </w:rPr>
        <w:t xml:space="preserve"> (preslika faktura, ugovora o djelu ili ugovora o autorskom honoraru s obračunom istih) te dokazi o plaćanju istih (preslika naloga o prijenosu ili izvoda sa žiro računa).</w:t>
      </w:r>
    </w:p>
    <w:p w:rsidR="00974BC6" w:rsidRPr="009C1965" w:rsidRDefault="009C1965" w:rsidP="00974BC6">
      <w:pPr>
        <w:spacing w:after="0"/>
        <w:rPr>
          <w:b/>
          <w:sz w:val="24"/>
          <w:szCs w:val="24"/>
        </w:rPr>
      </w:pPr>
      <w:r>
        <w:rPr>
          <w:sz w:val="24"/>
          <w:szCs w:val="24"/>
        </w:rPr>
        <w:t xml:space="preserve">               </w:t>
      </w:r>
      <w:r w:rsidR="00E21750" w:rsidRPr="009C1965">
        <w:rPr>
          <w:b/>
          <w:sz w:val="24"/>
          <w:szCs w:val="24"/>
        </w:rPr>
        <w:t xml:space="preserve">U  </w:t>
      </w:r>
      <w:r w:rsidR="00FF43F9">
        <w:rPr>
          <w:b/>
          <w:sz w:val="24"/>
          <w:szCs w:val="24"/>
        </w:rPr>
        <w:t>Donji Vidovec</w:t>
      </w:r>
      <w:r w:rsidR="00F33868">
        <w:rPr>
          <w:b/>
          <w:sz w:val="24"/>
          <w:szCs w:val="24"/>
        </w:rPr>
        <w:t>,</w:t>
      </w:r>
      <w:r w:rsidR="006223EE">
        <w:rPr>
          <w:b/>
          <w:sz w:val="24"/>
          <w:szCs w:val="24"/>
        </w:rPr>
        <w:t xml:space="preserve"> ___.___.2017</w:t>
      </w:r>
      <w:r w:rsidR="00E21750" w:rsidRPr="009C1965">
        <w:rPr>
          <w:b/>
          <w:sz w:val="24"/>
          <w:szCs w:val="24"/>
        </w:rPr>
        <w:t>.</w:t>
      </w:r>
    </w:p>
    <w:p w:rsidR="00974BC6" w:rsidRPr="009C1965" w:rsidRDefault="00974BC6" w:rsidP="00974BC6">
      <w:pPr>
        <w:spacing w:after="0"/>
        <w:ind w:left="9912"/>
        <w:rPr>
          <w:b/>
          <w:sz w:val="24"/>
          <w:szCs w:val="24"/>
        </w:rPr>
      </w:pPr>
      <w:r w:rsidRPr="009C1965">
        <w:rPr>
          <w:b/>
          <w:sz w:val="24"/>
          <w:szCs w:val="24"/>
        </w:rPr>
        <w:t xml:space="preserve">             Potpis osobe </w:t>
      </w:r>
    </w:p>
    <w:p w:rsidR="00974BC6" w:rsidRPr="009C1965" w:rsidRDefault="00974BC6" w:rsidP="00974BC6">
      <w:pPr>
        <w:spacing w:after="0"/>
        <w:ind w:left="9912"/>
        <w:rPr>
          <w:b/>
          <w:sz w:val="24"/>
          <w:szCs w:val="24"/>
        </w:rPr>
      </w:pPr>
      <w:r w:rsidRPr="009C1965">
        <w:rPr>
          <w:b/>
          <w:sz w:val="24"/>
          <w:szCs w:val="24"/>
        </w:rPr>
        <w:t xml:space="preserve">  ovlaštene za zastupanje</w:t>
      </w:r>
    </w:p>
    <w:p w:rsidR="00974BC6" w:rsidRPr="009C1965" w:rsidRDefault="00974BC6" w:rsidP="00974BC6">
      <w:pPr>
        <w:spacing w:after="0"/>
        <w:rPr>
          <w:b/>
          <w:sz w:val="24"/>
          <w:szCs w:val="24"/>
        </w:rPr>
      </w:pPr>
    </w:p>
    <w:p w:rsidR="008D0592" w:rsidRPr="004E1DBF" w:rsidRDefault="00974BC6" w:rsidP="004E1DBF">
      <w:pPr>
        <w:spacing w:after="0"/>
        <w:ind w:left="6372" w:firstLine="708"/>
        <w:jc w:val="center"/>
        <w:rPr>
          <w:b/>
          <w:sz w:val="24"/>
          <w:szCs w:val="24"/>
        </w:rPr>
      </w:pPr>
      <w:r w:rsidRPr="009C1965">
        <w:rPr>
          <w:b/>
          <w:sz w:val="24"/>
          <w:szCs w:val="24"/>
        </w:rPr>
        <w:t>MP</w:t>
      </w:r>
      <w:r w:rsidRPr="009C1965">
        <w:rPr>
          <w:b/>
          <w:sz w:val="24"/>
          <w:szCs w:val="24"/>
        </w:rPr>
        <w:tab/>
      </w:r>
      <w:r w:rsidRPr="009C1965">
        <w:rPr>
          <w:b/>
          <w:sz w:val="24"/>
          <w:szCs w:val="24"/>
        </w:rPr>
        <w:tab/>
        <w:t>________________________</w:t>
      </w:r>
    </w:p>
    <w:sectPr w:rsidR="008D0592" w:rsidRPr="004E1DBF" w:rsidSect="00137175">
      <w:pgSz w:w="16838" w:h="11906" w:orient="landscape"/>
      <w:pgMar w:top="851" w:right="820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5A6"/>
    <w:rsid w:val="000B585E"/>
    <w:rsid w:val="000B704A"/>
    <w:rsid w:val="00137175"/>
    <w:rsid w:val="001A0627"/>
    <w:rsid w:val="00287E5C"/>
    <w:rsid w:val="0031162B"/>
    <w:rsid w:val="00363DB8"/>
    <w:rsid w:val="003B36FE"/>
    <w:rsid w:val="003E3C4C"/>
    <w:rsid w:val="004022F7"/>
    <w:rsid w:val="00490A63"/>
    <w:rsid w:val="004C6473"/>
    <w:rsid w:val="004E1DBF"/>
    <w:rsid w:val="00543AB2"/>
    <w:rsid w:val="00572E21"/>
    <w:rsid w:val="0061432A"/>
    <w:rsid w:val="006223EE"/>
    <w:rsid w:val="00643C59"/>
    <w:rsid w:val="0067193C"/>
    <w:rsid w:val="006845BE"/>
    <w:rsid w:val="00684B59"/>
    <w:rsid w:val="006E7A6A"/>
    <w:rsid w:val="00753AA5"/>
    <w:rsid w:val="00754608"/>
    <w:rsid w:val="008D0592"/>
    <w:rsid w:val="00974BC6"/>
    <w:rsid w:val="00977770"/>
    <w:rsid w:val="009901D4"/>
    <w:rsid w:val="009C1965"/>
    <w:rsid w:val="00A065A6"/>
    <w:rsid w:val="00A1651A"/>
    <w:rsid w:val="00AE1803"/>
    <w:rsid w:val="00BE7DFD"/>
    <w:rsid w:val="00BF5D9C"/>
    <w:rsid w:val="00C27554"/>
    <w:rsid w:val="00CC43C7"/>
    <w:rsid w:val="00D01489"/>
    <w:rsid w:val="00D62D8B"/>
    <w:rsid w:val="00DA07F8"/>
    <w:rsid w:val="00DE4399"/>
    <w:rsid w:val="00E21750"/>
    <w:rsid w:val="00E449F6"/>
    <w:rsid w:val="00EA7715"/>
    <w:rsid w:val="00EC79A9"/>
    <w:rsid w:val="00F170F2"/>
    <w:rsid w:val="00F33868"/>
    <w:rsid w:val="00FC7B12"/>
    <w:rsid w:val="00FE52AE"/>
    <w:rsid w:val="00FF4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45BE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8D059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F170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F170F2"/>
    <w:rPr>
      <w:rFonts w:ascii="Segoe UI" w:hAnsi="Segoe UI" w:cs="Segoe UI"/>
      <w:sz w:val="18"/>
      <w:szCs w:val="18"/>
    </w:rPr>
  </w:style>
  <w:style w:type="paragraph" w:styleId="Bezproreda">
    <w:name w:val="No Spacing"/>
    <w:uiPriority w:val="1"/>
    <w:qFormat/>
    <w:rsid w:val="00E449F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45BE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8D059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F170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F170F2"/>
    <w:rPr>
      <w:rFonts w:ascii="Segoe UI" w:hAnsi="Segoe UI" w:cs="Segoe UI"/>
      <w:sz w:val="18"/>
      <w:szCs w:val="18"/>
    </w:rPr>
  </w:style>
  <w:style w:type="paragraph" w:styleId="Bezproreda">
    <w:name w:val="No Spacing"/>
    <w:uiPriority w:val="1"/>
    <w:qFormat/>
    <w:rsid w:val="00E449F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P%20DV4\Downloads\6_-61568287.OBRAZAC-FINAN2017_-61568287%20(2).dotx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6_-61568287.OBRAZAC-FINAN2017_-61568287 (2)</Template>
  <TotalTime>0</TotalTime>
  <Pages>1</Pages>
  <Words>207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 DV4</dc:creator>
  <cp:lastModifiedBy>OP DV4</cp:lastModifiedBy>
  <cp:revision>2</cp:revision>
  <cp:lastPrinted>2016-02-12T10:25:00Z</cp:lastPrinted>
  <dcterms:created xsi:type="dcterms:W3CDTF">2017-02-08T10:29:00Z</dcterms:created>
  <dcterms:modified xsi:type="dcterms:W3CDTF">2017-02-08T10:29:00Z</dcterms:modified>
</cp:coreProperties>
</file>